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CC" w:rsidRPr="00795B7A" w:rsidRDefault="00795B7A" w:rsidP="003812B6">
      <w:pPr>
        <w:spacing w:line="360" w:lineRule="auto"/>
        <w:rPr>
          <w:rFonts w:ascii="Century Gothic" w:hAnsi="Century Gothic" w:cs="Tahoma"/>
          <w:b/>
          <w:bCs/>
          <w:sz w:val="28"/>
          <w:szCs w:val="28"/>
        </w:rPr>
      </w:pPr>
      <w:r w:rsidRPr="00795B7A">
        <w:rPr>
          <w:rFonts w:ascii="Century Gothic" w:hAnsi="Century Gothic" w:cs="Tahoma"/>
          <w:b/>
          <w:bCs/>
          <w:sz w:val="28"/>
          <w:szCs w:val="28"/>
        </w:rPr>
        <w:t>Declaración de Originalidad</w:t>
      </w:r>
    </w:p>
    <w:p w:rsidR="00F5052D" w:rsidRPr="00785BA8" w:rsidRDefault="00F5052D" w:rsidP="004F4D44">
      <w:pPr>
        <w:jc w:val="center"/>
        <w:rPr>
          <w:rFonts w:ascii="Calibri" w:hAnsi="Calibri" w:cs="Tahoma"/>
          <w:b/>
          <w:bCs/>
          <w:sz w:val="22"/>
          <w:szCs w:val="22"/>
          <w:u w:val="single"/>
        </w:rPr>
      </w:pPr>
    </w:p>
    <w:tbl>
      <w:tblPr>
        <w:tblW w:w="9519" w:type="dxa"/>
        <w:tblInd w:w="-10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9290"/>
      </w:tblGrid>
      <w:tr w:rsidR="007F485A" w:rsidRPr="00AA241F" w:rsidTr="00795B7A">
        <w:tc>
          <w:tcPr>
            <w:tcW w:w="229" w:type="dxa"/>
          </w:tcPr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AA241F" w:rsidP="003812B6">
            <w:pPr>
              <w:tabs>
                <w:tab w:val="left" w:pos="33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A40A2" w:rsidRPr="00785BA8" w:rsidRDefault="00EA40A2" w:rsidP="003812B6">
            <w:pPr>
              <w:ind w:right="862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7F485A" w:rsidRDefault="007F485A" w:rsidP="003812B6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  <w:p w:rsidR="00EA40A2" w:rsidRDefault="00EA40A2" w:rsidP="003812B6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  <w:p w:rsidR="00EA40A2" w:rsidRPr="00785BA8" w:rsidRDefault="00EA40A2" w:rsidP="003812B6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</w:tc>
        <w:tc>
          <w:tcPr>
            <w:tcW w:w="9290" w:type="dxa"/>
          </w:tcPr>
          <w:p w:rsidR="00791317" w:rsidRPr="00AA241F" w:rsidRDefault="00791317" w:rsidP="003812B6">
            <w:pPr>
              <w:tabs>
                <w:tab w:val="left" w:pos="7850"/>
              </w:tabs>
              <w:spacing w:line="360" w:lineRule="auto"/>
              <w:jc w:val="right"/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5012CC" w:rsidRPr="00617C96" w:rsidRDefault="00605C49" w:rsidP="003812B6">
            <w:pPr>
              <w:tabs>
                <w:tab w:val="left" w:pos="7850"/>
              </w:tabs>
              <w:spacing w:line="360" w:lineRule="auto"/>
              <w:jc w:val="right"/>
              <w:rPr>
                <w:rFonts w:ascii="Calibri" w:hAnsi="Calibri" w:cs="Tahoma"/>
                <w:bCs/>
                <w:sz w:val="22"/>
                <w:szCs w:val="22"/>
              </w:rPr>
            </w:pPr>
            <w:r w:rsidRPr="00617C96">
              <w:rPr>
                <w:rFonts w:ascii="Calibri" w:hAnsi="Calibri" w:cs="Tahoma"/>
                <w:bCs/>
                <w:sz w:val="22"/>
                <w:szCs w:val="22"/>
              </w:rPr>
              <w:t>Ciudad</w:t>
            </w:r>
            <w:r w:rsidR="002B530C" w:rsidRPr="00617C96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="002B530C" w:rsidRPr="001763E1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Valparaíso</w:t>
            </w:r>
            <w:r w:rsidR="002B530C" w:rsidRPr="00617C96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Pr="00617C96">
              <w:rPr>
                <w:rFonts w:ascii="Calibri" w:hAnsi="Calibri" w:cs="Tahoma"/>
                <w:bCs/>
                <w:sz w:val="22"/>
                <w:szCs w:val="22"/>
              </w:rPr>
              <w:t>d</w:t>
            </w:r>
            <w:r w:rsidR="002B530C" w:rsidRPr="00617C96">
              <w:rPr>
                <w:rFonts w:ascii="Calibri" w:hAnsi="Calibri" w:cs="Tahoma"/>
                <w:bCs/>
                <w:sz w:val="22"/>
                <w:szCs w:val="22"/>
              </w:rPr>
              <w:t xml:space="preserve">e </w:t>
            </w:r>
            <w:r w:rsidR="002B530C" w:rsidRPr="001763E1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Chile</w:t>
            </w:r>
            <w:r w:rsidR="002B530C" w:rsidRPr="00617C96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Pr="00617C96">
              <w:rPr>
                <w:rFonts w:ascii="Calibri" w:hAnsi="Calibri" w:cs="Tahoma"/>
                <w:bCs/>
                <w:sz w:val="22"/>
                <w:szCs w:val="22"/>
              </w:rPr>
              <w:t>de</w:t>
            </w:r>
            <w:r w:rsidR="004004E2" w:rsidRPr="00617C96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="004004E2" w:rsidRPr="001763E1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201</w:t>
            </w:r>
            <w:r w:rsidR="002B530C" w:rsidRPr="001763E1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9</w:t>
            </w:r>
          </w:p>
          <w:p w:rsidR="00791317" w:rsidRPr="00AA241F" w:rsidRDefault="005012CC" w:rsidP="003812B6">
            <w:pPr>
              <w:tabs>
                <w:tab w:val="left" w:pos="7850"/>
              </w:tabs>
              <w:spacing w:line="360" w:lineRule="auto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</w:p>
          <w:p w:rsidR="005012CC" w:rsidRPr="002B530C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Por la presente, quien suscribe</w:t>
            </w:r>
            <w:r w:rsidR="008A2317" w:rsidRPr="00AA241F">
              <w:rPr>
                <w:rFonts w:ascii="Calibri" w:hAnsi="Calibri" w:cs="Tahoma"/>
                <w:bCs/>
                <w:sz w:val="22"/>
                <w:szCs w:val="22"/>
              </w:rPr>
              <w:t>:</w:t>
            </w:r>
            <w:r w:rsidR="00D83A9B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Sepúlveda Muñoz, Kimberly Aracelly</w:t>
            </w:r>
          </w:p>
          <w:p w:rsidR="002B530C" w:rsidRPr="002B530C" w:rsidRDefault="006F0DA4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Cs/>
                <w:sz w:val="22"/>
                <w:szCs w:val="22"/>
              </w:rPr>
              <w:t>Dirección</w:t>
            </w:r>
            <w:r w:rsidR="009435F8">
              <w:rPr>
                <w:rFonts w:ascii="Calibri" w:hAnsi="Calibri" w:cs="Tahoma"/>
                <w:bCs/>
                <w:sz w:val="22"/>
                <w:szCs w:val="22"/>
              </w:rPr>
              <w:t xml:space="preserve"> institucional</w:t>
            </w:r>
            <w:r w:rsidR="00785BA8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: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Río Maule n°70, Villa La Cumbre</w:t>
            </w:r>
          </w:p>
          <w:p w:rsidR="005012CC" w:rsidRPr="002B530C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Ciudad</w:t>
            </w:r>
            <w:r w:rsidR="00605C49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: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Viña del Mar</w:t>
            </w:r>
          </w:p>
          <w:p w:rsidR="002B530C" w:rsidRPr="002B530C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Región/Estado/Provincia/Departamento</w:t>
            </w:r>
            <w:r w:rsidR="00605C49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: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Valparaíso</w:t>
            </w:r>
          </w:p>
          <w:p w:rsidR="002B530C" w:rsidRPr="002B530C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País</w:t>
            </w:r>
            <w:r w:rsidR="00605C49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: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Chile</w:t>
            </w:r>
          </w:p>
          <w:p w:rsidR="00605C49" w:rsidRDefault="00AF2B74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Correo electrónico</w:t>
            </w:r>
            <w:r w:rsidR="008A2317" w:rsidRPr="00AA241F">
              <w:rPr>
                <w:rFonts w:ascii="Calibri" w:hAnsi="Calibri" w:cs="Tahoma"/>
                <w:bCs/>
                <w:sz w:val="22"/>
                <w:szCs w:val="22"/>
              </w:rPr>
              <w:t>:</w:t>
            </w: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="002B530C" w:rsidRPr="002B530C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kimberly.sepulveda.munoz@gmail.com</w:t>
            </w:r>
          </w:p>
          <w:p w:rsidR="00227A37" w:rsidRPr="00AA241F" w:rsidRDefault="00227A37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Cs/>
                <w:sz w:val="22"/>
                <w:szCs w:val="22"/>
              </w:rPr>
              <w:t xml:space="preserve">Teléfono: </w:t>
            </w:r>
            <w:r w:rsidR="00617C96" w:rsidRPr="00661DC7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9 95293985</w:t>
            </w:r>
          </w:p>
          <w:p w:rsidR="001E02E1" w:rsidRPr="00AA241F" w:rsidRDefault="00785BA8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Declaro</w:t>
            </w:r>
            <w:r w:rsidR="008111D6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por la presente que el artículo </w:t>
            </w:r>
            <w:r w:rsidR="001E02E1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titulado: </w:t>
            </w:r>
            <w:r w:rsidR="00661DC7" w:rsidRPr="00661DC7">
              <w:rPr>
                <w:rFonts w:ascii="Calibri" w:hAnsi="Calibri" w:cs="Tahoma"/>
                <w:bCs/>
                <w:sz w:val="22"/>
                <w:szCs w:val="22"/>
                <w:u w:val="single"/>
              </w:rPr>
              <w:t xml:space="preserve">“Experiencias de urbanización: El caso del campamento Manuel Bustos (Viña del Mar, </w:t>
            </w:r>
            <w:r w:rsidR="00E86667">
              <w:rPr>
                <w:rFonts w:ascii="Calibri" w:hAnsi="Calibri" w:cs="Tahoma"/>
                <w:bCs/>
                <w:sz w:val="22"/>
                <w:szCs w:val="22"/>
                <w:u w:val="single"/>
              </w:rPr>
              <w:t xml:space="preserve">región de </w:t>
            </w:r>
            <w:bookmarkStart w:id="0" w:name="_GoBack"/>
            <w:bookmarkEnd w:id="0"/>
            <w:r w:rsidR="00661DC7" w:rsidRPr="00661DC7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Valparaíso)</w:t>
            </w:r>
            <w:r w:rsidR="00661DC7">
              <w:rPr>
                <w:rFonts w:ascii="Calibri" w:hAnsi="Calibri" w:cs="Tahoma"/>
                <w:bCs/>
                <w:sz w:val="22"/>
                <w:szCs w:val="22"/>
                <w:u w:val="single"/>
              </w:rPr>
              <w:t>”</w:t>
            </w:r>
          </w:p>
          <w:p w:rsidR="001E02E1" w:rsidRPr="00AA241F" w:rsidRDefault="001E02E1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Propuesto para ser editado en la Revista </w:t>
            </w:r>
            <w:proofErr w:type="spellStart"/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F@ro</w:t>
            </w:r>
            <w:proofErr w:type="spellEnd"/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de la Universidad de Playa Ancha (Valparaíso, Chile) es original de mi autoría</w:t>
            </w:r>
            <w:r w:rsidR="00785BA8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o </w:t>
            </w:r>
            <w:proofErr w:type="spellStart"/>
            <w:r w:rsidR="002B530C">
              <w:rPr>
                <w:rFonts w:ascii="Calibri" w:hAnsi="Calibri" w:cs="Tahoma"/>
                <w:bCs/>
                <w:sz w:val="22"/>
                <w:szCs w:val="22"/>
              </w:rPr>
              <w:t>co</w:t>
            </w:r>
            <w:proofErr w:type="spellEnd"/>
            <w:r w:rsidR="002B530C">
              <w:rPr>
                <w:rFonts w:ascii="Calibri" w:hAnsi="Calibri" w:cs="Tahoma"/>
                <w:bCs/>
                <w:sz w:val="22"/>
                <w:szCs w:val="22"/>
              </w:rPr>
              <w:t>-autoría</w:t>
            </w:r>
            <w:r w:rsidR="00611FDF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y </w:t>
            </w:r>
            <w:r w:rsidR="004D22E0">
              <w:rPr>
                <w:rFonts w:ascii="Calibri" w:hAnsi="Calibri" w:cs="Tahoma"/>
                <w:bCs/>
                <w:sz w:val="22"/>
                <w:szCs w:val="22"/>
              </w:rPr>
              <w:t>no</w:t>
            </w:r>
            <w:r w:rsidR="00611FDF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ha sido presentado en ninguna otra</w:t>
            </w:r>
            <w:r w:rsidR="00611FDF"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 publicación.</w:t>
            </w:r>
          </w:p>
          <w:p w:rsidR="008111D6" w:rsidRPr="00AA241F" w:rsidRDefault="008111D6" w:rsidP="003812B6">
            <w:pPr>
              <w:tabs>
                <w:tab w:val="left" w:pos="7850"/>
              </w:tabs>
              <w:spacing w:line="360" w:lineRule="auto"/>
              <w:ind w:left="781"/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5012CC" w:rsidRPr="00AA241F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>Y para que así conste a todos los efectos,</w:t>
            </w:r>
          </w:p>
          <w:p w:rsidR="00785BA8" w:rsidRPr="00AA241F" w:rsidRDefault="00785BA8" w:rsidP="001C0936">
            <w:pPr>
              <w:tabs>
                <w:tab w:val="left" w:pos="7850"/>
              </w:tabs>
              <w:spacing w:line="360" w:lineRule="auto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785BA8" w:rsidRDefault="005012CC" w:rsidP="001C0936">
            <w:pPr>
              <w:tabs>
                <w:tab w:val="left" w:pos="7850"/>
              </w:tabs>
              <w:spacing w:line="360" w:lineRule="auto"/>
              <w:ind w:left="781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FIRMA: </w:t>
            </w:r>
            <w:r w:rsidR="00204AD6">
              <w:rPr>
                <w:rFonts w:ascii="Calibri" w:hAnsi="Calibri" w:cs="Tahoma"/>
                <w:bCs/>
                <w:noProof/>
                <w:sz w:val="22"/>
                <w:szCs w:val="22"/>
                <w:lang w:val="es-CL" w:eastAsia="es-CL"/>
              </w:rPr>
              <w:drawing>
                <wp:inline distT="0" distB="0" distL="0" distR="0">
                  <wp:extent cx="1583055" cy="347345"/>
                  <wp:effectExtent l="0" t="0" r="0" b="0"/>
                  <wp:docPr id="46" name="Imagen 46" descr="C:\Users\victor\Documents\1-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victor\Documents\1-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0936" w:rsidRPr="00AA241F" w:rsidRDefault="001C0936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5012CC" w:rsidRPr="00AA241F" w:rsidRDefault="005012CC" w:rsidP="00661DC7">
            <w:pPr>
              <w:tabs>
                <w:tab w:val="left" w:pos="7850"/>
              </w:tabs>
              <w:spacing w:line="360" w:lineRule="auto"/>
              <w:ind w:left="781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AA241F">
              <w:rPr>
                <w:rFonts w:ascii="Calibri" w:hAnsi="Calibri" w:cs="Tahoma"/>
                <w:bCs/>
                <w:sz w:val="22"/>
                <w:szCs w:val="22"/>
              </w:rPr>
              <w:t xml:space="preserve">CIUDAD Y FECHA: </w:t>
            </w:r>
            <w:r w:rsidR="002B530C">
              <w:rPr>
                <w:rFonts w:ascii="Calibri" w:hAnsi="Calibri" w:cs="Tahoma"/>
                <w:bCs/>
                <w:sz w:val="22"/>
                <w:szCs w:val="22"/>
              </w:rPr>
              <w:t>Valparaíso, 2019</w:t>
            </w:r>
          </w:p>
        </w:tc>
      </w:tr>
    </w:tbl>
    <w:p w:rsidR="007F485A" w:rsidRPr="00C3578F" w:rsidRDefault="007F485A" w:rsidP="003812B6">
      <w:pPr>
        <w:ind w:right="-1240"/>
        <w:rPr>
          <w:rFonts w:ascii="Calibri" w:hAnsi="Calibri" w:cs="Tahoma"/>
          <w:b/>
          <w:bCs/>
          <w:sz w:val="20"/>
          <w:szCs w:val="20"/>
        </w:rPr>
      </w:pPr>
    </w:p>
    <w:sectPr w:rsidR="007F485A" w:rsidRPr="00C3578F" w:rsidSect="00D76619">
      <w:headerReference w:type="default" r:id="rId9"/>
      <w:footerReference w:type="default" r:id="rId10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3AD" w:rsidRDefault="001003AD">
      <w:r>
        <w:separator/>
      </w:r>
    </w:p>
  </w:endnote>
  <w:endnote w:type="continuationSeparator" w:id="0">
    <w:p w:rsidR="001003AD" w:rsidRDefault="0010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A8" w:rsidRPr="00FB50A9" w:rsidRDefault="00785BA8" w:rsidP="00D76619">
    <w:pPr>
      <w:pStyle w:val="Piedepgina"/>
      <w:jc w:val="right"/>
      <w:rPr>
        <w:rFonts w:ascii="Calibri" w:hAnsi="Calibri" w:cs="Arial"/>
        <w:sz w:val="18"/>
        <w:szCs w:val="18"/>
      </w:rPr>
    </w:pPr>
    <w:r w:rsidRPr="00FB50A9">
      <w:rPr>
        <w:rFonts w:ascii="Calibri" w:hAnsi="Calibri" w:cs="Arial"/>
        <w:sz w:val="18"/>
        <w:szCs w:val="18"/>
      </w:rPr>
      <w:t xml:space="preserve">Dirección postal: </w:t>
    </w:r>
    <w:r w:rsidR="00D76619" w:rsidRPr="00FB50A9">
      <w:rPr>
        <w:rFonts w:ascii="Calibri" w:hAnsi="Calibri" w:cs="Arial"/>
        <w:sz w:val="18"/>
        <w:szCs w:val="18"/>
      </w:rPr>
      <w:t xml:space="preserve">Avenida Playa Ancha </w:t>
    </w:r>
    <w:r w:rsidRPr="00FB50A9">
      <w:rPr>
        <w:rFonts w:ascii="Calibri" w:hAnsi="Calibri" w:cs="Arial"/>
        <w:sz w:val="18"/>
        <w:szCs w:val="18"/>
      </w:rPr>
      <w:t xml:space="preserve">nº </w:t>
    </w:r>
    <w:r w:rsidR="00D76619" w:rsidRPr="00FB50A9">
      <w:rPr>
        <w:rFonts w:ascii="Calibri" w:hAnsi="Calibri" w:cs="Arial"/>
        <w:sz w:val="18"/>
        <w:szCs w:val="18"/>
      </w:rPr>
      <w:t xml:space="preserve">850, </w:t>
    </w:r>
    <w:r w:rsidRPr="00FB50A9">
      <w:rPr>
        <w:rFonts w:ascii="Calibri" w:hAnsi="Calibri" w:cs="Arial"/>
        <w:sz w:val="18"/>
        <w:szCs w:val="18"/>
      </w:rPr>
      <w:t xml:space="preserve">2º piso - </w:t>
    </w:r>
    <w:r w:rsidR="00D76619" w:rsidRPr="00FB50A9">
      <w:rPr>
        <w:rFonts w:ascii="Calibri" w:hAnsi="Calibri" w:cs="Arial"/>
        <w:sz w:val="18"/>
        <w:szCs w:val="18"/>
      </w:rPr>
      <w:t xml:space="preserve">Valparaíso, Chile </w:t>
    </w:r>
  </w:p>
  <w:p w:rsidR="00D76619" w:rsidRPr="00FB50A9" w:rsidRDefault="00D76619" w:rsidP="00D76619">
    <w:pPr>
      <w:pStyle w:val="Piedepgina"/>
      <w:jc w:val="right"/>
      <w:rPr>
        <w:rFonts w:ascii="Calibri" w:hAnsi="Calibri" w:cs="Arial"/>
        <w:color w:val="25568B"/>
        <w:sz w:val="18"/>
        <w:szCs w:val="18"/>
      </w:rPr>
    </w:pPr>
    <w:r w:rsidRPr="00FB50A9">
      <w:rPr>
        <w:rFonts w:ascii="Calibri" w:hAnsi="Calibri" w:cs="Arial"/>
        <w:sz w:val="18"/>
        <w:szCs w:val="18"/>
      </w:rPr>
      <w:t>Teléfono: (</w:t>
    </w:r>
    <w:r w:rsidR="00BF4EC5" w:rsidRPr="00FB50A9">
      <w:rPr>
        <w:rFonts w:ascii="Calibri" w:hAnsi="Calibri" w:cs="Arial"/>
        <w:sz w:val="18"/>
        <w:szCs w:val="18"/>
      </w:rPr>
      <w:t>56</w:t>
    </w:r>
    <w:r w:rsidRPr="00FB50A9">
      <w:rPr>
        <w:rFonts w:ascii="Calibri" w:hAnsi="Calibri" w:cs="Arial"/>
        <w:sz w:val="18"/>
        <w:szCs w:val="18"/>
      </w:rPr>
      <w:t>32) 2</w:t>
    </w:r>
    <w:r w:rsidR="00785BA8" w:rsidRPr="00FB50A9">
      <w:rPr>
        <w:rFonts w:ascii="Calibri" w:hAnsi="Calibri" w:cs="Arial"/>
        <w:sz w:val="18"/>
        <w:szCs w:val="18"/>
      </w:rPr>
      <w:t>2</w:t>
    </w:r>
    <w:r w:rsidRPr="00FB50A9">
      <w:rPr>
        <w:rFonts w:ascii="Calibri" w:hAnsi="Calibri" w:cs="Arial"/>
        <w:sz w:val="18"/>
        <w:szCs w:val="18"/>
      </w:rPr>
      <w:t>0</w:t>
    </w:r>
    <w:r w:rsidR="00785BA8" w:rsidRPr="00FB50A9">
      <w:rPr>
        <w:rFonts w:ascii="Calibri" w:hAnsi="Calibri" w:cs="Arial"/>
        <w:sz w:val="18"/>
        <w:szCs w:val="18"/>
      </w:rPr>
      <w:t>.53.65</w:t>
    </w:r>
    <w:r w:rsidRPr="00FB50A9">
      <w:rPr>
        <w:rFonts w:ascii="Calibri" w:hAnsi="Calibri" w:cs="Arial"/>
        <w:sz w:val="18"/>
        <w:szCs w:val="18"/>
      </w:rPr>
      <w:t xml:space="preserve"> </w:t>
    </w:r>
    <w:r w:rsidR="00785BA8" w:rsidRPr="00FB50A9">
      <w:rPr>
        <w:rFonts w:ascii="Calibri" w:hAnsi="Calibri" w:cs="Arial"/>
        <w:sz w:val="18"/>
        <w:szCs w:val="18"/>
      </w:rPr>
      <w:t xml:space="preserve">- </w:t>
    </w:r>
    <w:r w:rsidRPr="00FB50A9">
      <w:rPr>
        <w:rFonts w:ascii="Calibri" w:hAnsi="Calibri" w:cs="Arial"/>
        <w:sz w:val="18"/>
        <w:szCs w:val="18"/>
      </w:rPr>
      <w:t xml:space="preserve">Correo electrónico: </w:t>
    </w:r>
    <w:r w:rsidR="00BF4EC5" w:rsidRPr="00FB50A9">
      <w:rPr>
        <w:rFonts w:ascii="Calibri" w:hAnsi="Calibri" w:cs="Arial"/>
        <w:sz w:val="18"/>
        <w:szCs w:val="18"/>
      </w:rPr>
      <w:t>f</w:t>
    </w:r>
    <w:r w:rsidR="00785BA8" w:rsidRPr="00FB50A9">
      <w:rPr>
        <w:rFonts w:ascii="Calibri" w:hAnsi="Calibri" w:cs="Arial"/>
        <w:sz w:val="18"/>
        <w:szCs w:val="18"/>
      </w:rPr>
      <w:t>aro</w:t>
    </w:r>
    <w:r w:rsidRPr="00FB50A9">
      <w:rPr>
        <w:rFonts w:ascii="Calibri" w:hAnsi="Calibri" w:cs="Arial"/>
        <w:sz w:val="18"/>
        <w:szCs w:val="18"/>
      </w:rPr>
      <w:t>@upla.cl</w:t>
    </w:r>
    <w:r w:rsidRPr="00FB50A9">
      <w:rPr>
        <w:rFonts w:ascii="Calibri" w:hAnsi="Calibri" w:cs="Arial"/>
        <w:color w:val="25568B"/>
        <w:sz w:val="18"/>
        <w:szCs w:val="18"/>
      </w:rPr>
      <w:t xml:space="preserve"> </w:t>
    </w:r>
    <w:r w:rsidR="00FB50A9" w:rsidRPr="00FB50A9">
      <w:rPr>
        <w:rFonts w:ascii="Calibri" w:hAnsi="Calibri" w:cs="Arial"/>
        <w:sz w:val="18"/>
        <w:szCs w:val="18"/>
      </w:rPr>
      <w:t>-</w:t>
    </w:r>
    <w:r w:rsidRPr="00FB50A9">
      <w:rPr>
        <w:rFonts w:ascii="Calibri" w:hAnsi="Calibri" w:cs="Arial"/>
        <w:color w:val="25568B"/>
        <w:sz w:val="18"/>
        <w:szCs w:val="18"/>
      </w:rPr>
      <w:t xml:space="preserve"> </w:t>
    </w:r>
    <w:r w:rsidR="00785BA8" w:rsidRPr="00FB50A9">
      <w:rPr>
        <w:rFonts w:ascii="Calibri" w:hAnsi="Calibri" w:cs="Arial"/>
        <w:color w:val="25568B"/>
        <w:sz w:val="18"/>
        <w:szCs w:val="18"/>
      </w:rPr>
      <w:t>URL: http://</w:t>
    </w:r>
    <w:r w:rsidRPr="00FB50A9">
      <w:rPr>
        <w:rFonts w:ascii="Calibri" w:hAnsi="Calibri" w:cs="Arial"/>
        <w:color w:val="25568B"/>
        <w:sz w:val="18"/>
        <w:szCs w:val="18"/>
      </w:rPr>
      <w:t>w</w:t>
    </w:r>
    <w:r w:rsidR="00BF4EC5" w:rsidRPr="00FB50A9">
      <w:rPr>
        <w:rFonts w:ascii="Calibri" w:hAnsi="Calibri" w:cs="Arial"/>
        <w:color w:val="25568B"/>
        <w:sz w:val="18"/>
        <w:szCs w:val="18"/>
      </w:rPr>
      <w:t>eb</w:t>
    </w:r>
    <w:r w:rsidRPr="00FB50A9">
      <w:rPr>
        <w:rFonts w:ascii="Calibri" w:hAnsi="Calibri" w:cs="Arial"/>
        <w:color w:val="25568B"/>
        <w:sz w:val="18"/>
        <w:szCs w:val="18"/>
      </w:rPr>
      <w:t>.upla.cl</w:t>
    </w:r>
    <w:r w:rsidR="00BF4EC5" w:rsidRPr="00FB50A9">
      <w:rPr>
        <w:rFonts w:ascii="Calibri" w:hAnsi="Calibri" w:cs="Arial"/>
        <w:color w:val="25568B"/>
        <w:sz w:val="18"/>
        <w:szCs w:val="18"/>
      </w:rPr>
      <w:t>/revistafaro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3AD" w:rsidRDefault="001003AD">
      <w:r>
        <w:separator/>
      </w:r>
    </w:p>
  </w:footnote>
  <w:footnote w:type="continuationSeparator" w:id="0">
    <w:p w:rsidR="001003AD" w:rsidRDefault="00100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B7A" w:rsidRPr="00171226" w:rsidRDefault="00204AD6" w:rsidP="00795B7A">
    <w:pPr>
      <w:pStyle w:val="Encabezado"/>
      <w:ind w:right="2052"/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</w:pPr>
    <w:r>
      <w:rPr>
        <w:noProof/>
        <w:lang w:val="es-CL" w:eastAsia="es-C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-6350</wp:posOffset>
          </wp:positionV>
          <wp:extent cx="1269365" cy="537210"/>
          <wp:effectExtent l="0" t="0" r="6985" b="0"/>
          <wp:wrapTight wrapText="bothSides">
            <wp:wrapPolygon edited="0">
              <wp:start x="3890" y="0"/>
              <wp:lineTo x="0" y="766"/>
              <wp:lineTo x="0" y="6128"/>
              <wp:lineTo x="2593" y="12255"/>
              <wp:lineTo x="2593" y="20681"/>
              <wp:lineTo x="14911" y="20681"/>
              <wp:lineTo x="21395" y="19915"/>
              <wp:lineTo x="21395" y="12255"/>
              <wp:lineTo x="16208" y="12255"/>
              <wp:lineTo x="16532" y="8426"/>
              <wp:lineTo x="10049" y="766"/>
              <wp:lineTo x="6159" y="0"/>
              <wp:lineTo x="3890" y="0"/>
            </wp:wrapPolygon>
          </wp:wrapTight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5B7A" w:rsidRPr="00171226">
      <w:rPr>
        <w:rFonts w:ascii="Century Gothic" w:eastAsia="Arial Unicode MS" w:hAnsi="Century Gothic" w:cs="Arial Unicode MS"/>
        <w:bCs/>
        <w:color w:val="808080"/>
        <w:spacing w:val="-1"/>
        <w:sz w:val="32"/>
        <w:szCs w:val="32"/>
        <w:lang w:val="pt-BR"/>
      </w:rPr>
      <w:t>R</w:t>
    </w:r>
    <w:r w:rsidR="00795B7A"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ev</w:t>
    </w:r>
    <w:r w:rsidR="00795B7A" w:rsidRPr="00171226">
      <w:rPr>
        <w:rFonts w:ascii="Century Gothic" w:eastAsia="Arial Unicode MS" w:hAnsi="Century Gothic" w:cs="Arial Unicode MS"/>
        <w:bCs/>
        <w:color w:val="808080"/>
        <w:spacing w:val="-1"/>
        <w:sz w:val="32"/>
        <w:szCs w:val="32"/>
        <w:lang w:val="pt-BR"/>
      </w:rPr>
      <w:t>ist</w:t>
    </w:r>
    <w:r w:rsidR="00795B7A"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a</w:t>
    </w:r>
    <w:r w:rsidR="00795B7A" w:rsidRPr="00171226">
      <w:rPr>
        <w:rFonts w:ascii="Century Gothic" w:eastAsia="Arial Unicode MS" w:hAnsi="Century Gothic" w:cs="Arial Unicode MS"/>
        <w:bCs/>
        <w:color w:val="808080"/>
        <w:spacing w:val="4"/>
        <w:sz w:val="32"/>
        <w:szCs w:val="32"/>
        <w:lang w:val="pt-BR"/>
      </w:rPr>
      <w:t xml:space="preserve"> </w:t>
    </w:r>
    <w:proofErr w:type="spellStart"/>
    <w:r w:rsidR="00795B7A"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F@</w:t>
    </w:r>
    <w:proofErr w:type="gramStart"/>
    <w:r w:rsidR="00795B7A"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ro</w:t>
    </w:r>
    <w:proofErr w:type="spellEnd"/>
    <w:r w:rsidR="00795B7A"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 xml:space="preserve"> </w:t>
    </w:r>
  </w:p>
  <w:p w:rsidR="00795B7A" w:rsidRPr="00171226" w:rsidRDefault="00795B7A" w:rsidP="00795B7A">
    <w:pPr>
      <w:pStyle w:val="Encabezado"/>
      <w:ind w:right="2052"/>
      <w:rPr>
        <w:rFonts w:ascii="Century Gothic" w:eastAsia="Arial Unicode MS" w:hAnsi="Century Gothic"/>
        <w:color w:val="808080"/>
        <w:sz w:val="20"/>
        <w:szCs w:val="20"/>
        <w:lang w:val="es-ES_tradnl"/>
      </w:rPr>
    </w:pPr>
    <w:proofErr w:type="gramEnd"/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Facultad de Ciencias Sociales, Univ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er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sid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a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d</w:t>
    </w:r>
    <w:r w:rsidRPr="00171226">
      <w:rPr>
        <w:rFonts w:ascii="Century Gothic" w:eastAsia="Arial Unicode MS" w:hAnsi="Century Gothic"/>
        <w:color w:val="808080"/>
        <w:spacing w:val="2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de</w:t>
    </w:r>
    <w:r w:rsidRPr="00171226">
      <w:rPr>
        <w:rFonts w:ascii="Century Gothic" w:eastAsia="Arial Unicode MS" w:hAnsi="Century Gothic"/>
        <w:color w:val="808080"/>
        <w:spacing w:val="1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P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l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a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ya</w:t>
    </w:r>
    <w:r w:rsidRPr="00171226">
      <w:rPr>
        <w:rFonts w:ascii="Century Gothic" w:eastAsia="Arial Unicode MS" w:hAnsi="Century Gothic"/>
        <w:color w:val="808080"/>
        <w:spacing w:val="1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An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c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ha</w:t>
    </w:r>
  </w:p>
  <w:p w:rsidR="00795B7A" w:rsidRPr="00171226" w:rsidRDefault="00795B7A" w:rsidP="00795B7A">
    <w:pPr>
      <w:pStyle w:val="Encabezado"/>
      <w:ind w:right="2052"/>
      <w:rPr>
        <w:rFonts w:ascii="Century Gothic" w:eastAsia="Arial Unicode MS" w:hAnsi="Century Gothic" w:cs="Arial Unicode MS"/>
        <w:b/>
        <w:bCs/>
        <w:color w:val="808080"/>
        <w:spacing w:val="-1"/>
        <w:sz w:val="20"/>
        <w:szCs w:val="20"/>
        <w:lang w:val="pt-BR"/>
      </w:rPr>
    </w:pPr>
    <w:r>
      <w:rPr>
        <w:rFonts w:ascii="Century Gothic" w:eastAsia="Arial Unicode MS" w:hAnsi="Century Gothic"/>
        <w:color w:val="808080"/>
        <w:sz w:val="20"/>
        <w:szCs w:val="20"/>
        <w:lang w:val="es-ES_tradnl"/>
      </w:rPr>
      <w:t>V</w:t>
    </w:r>
    <w:proofErr w:type="spellStart"/>
    <w:r>
      <w:rPr>
        <w:rFonts w:ascii="Century Gothic" w:eastAsia="Arial Unicode MS" w:hAnsi="Century Gothic"/>
        <w:color w:val="808080"/>
        <w:sz w:val="20"/>
        <w:szCs w:val="20"/>
        <w:lang w:val="pt-BR"/>
      </w:rPr>
      <w:t>alparaíso</w:t>
    </w:r>
    <w:proofErr w:type="spellEnd"/>
    <w:r>
      <w:rPr>
        <w:rFonts w:ascii="Century Gothic" w:eastAsia="Arial Unicode MS" w:hAnsi="Century Gothic"/>
        <w:color w:val="808080"/>
        <w:sz w:val="20"/>
        <w:szCs w:val="20"/>
        <w:lang w:val="pt-BR"/>
      </w:rPr>
      <w:t xml:space="preserve">, Chile | </w:t>
    </w:r>
    <w:r w:rsidRPr="00171226"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>e-ISSN 0718-4018</w:t>
    </w:r>
  </w:p>
  <w:p w:rsidR="00795B7A" w:rsidRPr="00171226" w:rsidRDefault="00795B7A" w:rsidP="00795B7A">
    <w:pPr>
      <w:pStyle w:val="Encabezado"/>
      <w:ind w:right="2052"/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</w:pPr>
    <w:r w:rsidRPr="004159D2"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>http://www.revistafaro.cl</w:t>
    </w:r>
    <w:r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 xml:space="preserve"> </w:t>
    </w:r>
  </w:p>
  <w:p w:rsidR="00795B7A" w:rsidRDefault="00795B7A" w:rsidP="00795B7A">
    <w:pPr>
      <w:pStyle w:val="Encabezado"/>
    </w:pPr>
  </w:p>
  <w:p w:rsidR="004004E2" w:rsidRDefault="004004E2" w:rsidP="004004E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6B2F8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BD"/>
    <w:rsid w:val="00022858"/>
    <w:rsid w:val="000370E5"/>
    <w:rsid w:val="00083C42"/>
    <w:rsid w:val="000E1253"/>
    <w:rsid w:val="001003AD"/>
    <w:rsid w:val="00156C18"/>
    <w:rsid w:val="001763E1"/>
    <w:rsid w:val="001C0936"/>
    <w:rsid w:val="001C3CF4"/>
    <w:rsid w:val="001E02E1"/>
    <w:rsid w:val="00204AD6"/>
    <w:rsid w:val="00227A37"/>
    <w:rsid w:val="00246B12"/>
    <w:rsid w:val="002570E1"/>
    <w:rsid w:val="00267894"/>
    <w:rsid w:val="002B530C"/>
    <w:rsid w:val="003812B6"/>
    <w:rsid w:val="003B2CB9"/>
    <w:rsid w:val="004004E2"/>
    <w:rsid w:val="00412B40"/>
    <w:rsid w:val="004313D5"/>
    <w:rsid w:val="0044511F"/>
    <w:rsid w:val="004473E5"/>
    <w:rsid w:val="00483AB9"/>
    <w:rsid w:val="0048411D"/>
    <w:rsid w:val="004D22E0"/>
    <w:rsid w:val="004F4D44"/>
    <w:rsid w:val="005012CC"/>
    <w:rsid w:val="00502BCD"/>
    <w:rsid w:val="00511E61"/>
    <w:rsid w:val="00530EAF"/>
    <w:rsid w:val="00536677"/>
    <w:rsid w:val="005A0823"/>
    <w:rsid w:val="005B3AA2"/>
    <w:rsid w:val="005E0167"/>
    <w:rsid w:val="00603062"/>
    <w:rsid w:val="00604C09"/>
    <w:rsid w:val="00605C49"/>
    <w:rsid w:val="00611FDF"/>
    <w:rsid w:val="00617C96"/>
    <w:rsid w:val="00661DC7"/>
    <w:rsid w:val="006F0DA4"/>
    <w:rsid w:val="007838E3"/>
    <w:rsid w:val="00785BA8"/>
    <w:rsid w:val="00791317"/>
    <w:rsid w:val="00795B7A"/>
    <w:rsid w:val="007D0629"/>
    <w:rsid w:val="007F485A"/>
    <w:rsid w:val="007F589C"/>
    <w:rsid w:val="008111D6"/>
    <w:rsid w:val="00860116"/>
    <w:rsid w:val="008A0CAE"/>
    <w:rsid w:val="008A2317"/>
    <w:rsid w:val="008C3212"/>
    <w:rsid w:val="008E75DD"/>
    <w:rsid w:val="00932775"/>
    <w:rsid w:val="009435F8"/>
    <w:rsid w:val="009B59EB"/>
    <w:rsid w:val="009C09C1"/>
    <w:rsid w:val="009C432F"/>
    <w:rsid w:val="00A005C1"/>
    <w:rsid w:val="00A52CFC"/>
    <w:rsid w:val="00A542F7"/>
    <w:rsid w:val="00AA241F"/>
    <w:rsid w:val="00AF2B74"/>
    <w:rsid w:val="00B1706A"/>
    <w:rsid w:val="00B340D3"/>
    <w:rsid w:val="00B6081B"/>
    <w:rsid w:val="00B66FBD"/>
    <w:rsid w:val="00B83DBF"/>
    <w:rsid w:val="00BF280F"/>
    <w:rsid w:val="00BF4EC5"/>
    <w:rsid w:val="00BF7D84"/>
    <w:rsid w:val="00C3578F"/>
    <w:rsid w:val="00C91310"/>
    <w:rsid w:val="00CB3261"/>
    <w:rsid w:val="00CC7067"/>
    <w:rsid w:val="00CE3B9E"/>
    <w:rsid w:val="00D1342E"/>
    <w:rsid w:val="00D2687D"/>
    <w:rsid w:val="00D76619"/>
    <w:rsid w:val="00D83A9B"/>
    <w:rsid w:val="00D91FF7"/>
    <w:rsid w:val="00DB1147"/>
    <w:rsid w:val="00DB157D"/>
    <w:rsid w:val="00DE1C8C"/>
    <w:rsid w:val="00DE5ED1"/>
    <w:rsid w:val="00E0713D"/>
    <w:rsid w:val="00E14EEC"/>
    <w:rsid w:val="00E15EAD"/>
    <w:rsid w:val="00E86667"/>
    <w:rsid w:val="00E922B5"/>
    <w:rsid w:val="00EA40A2"/>
    <w:rsid w:val="00EB578D"/>
    <w:rsid w:val="00EC59CB"/>
    <w:rsid w:val="00EF4527"/>
    <w:rsid w:val="00F1371D"/>
    <w:rsid w:val="00F31A11"/>
    <w:rsid w:val="00F43DA7"/>
    <w:rsid w:val="00F45A6D"/>
    <w:rsid w:val="00F5052D"/>
    <w:rsid w:val="00F752AF"/>
    <w:rsid w:val="00FB04BD"/>
    <w:rsid w:val="00FB50A9"/>
    <w:rsid w:val="00F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70E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370E5"/>
    <w:pPr>
      <w:keepNext/>
      <w:jc w:val="right"/>
      <w:outlineLvl w:val="0"/>
    </w:pPr>
    <w:rPr>
      <w:rFonts w:ascii="Arial" w:eastAsia="Arial Unicode MS" w:hAnsi="Arial"/>
    </w:rPr>
  </w:style>
  <w:style w:type="paragraph" w:styleId="Ttulo2">
    <w:name w:val="heading 2"/>
    <w:basedOn w:val="Normal"/>
    <w:next w:val="Normal"/>
    <w:qFormat/>
    <w:rsid w:val="000370E5"/>
    <w:pPr>
      <w:keepNext/>
      <w:outlineLvl w:val="1"/>
    </w:pPr>
    <w:rPr>
      <w:rFonts w:ascii="Comic Sans MS" w:eastAsia="Arial Unicode MS" w:hAnsi="Comic Sans MS" w:cs="Arial Unicode MS"/>
      <w:b/>
      <w:sz w:val="22"/>
    </w:rPr>
  </w:style>
  <w:style w:type="paragraph" w:styleId="Ttulo5">
    <w:name w:val="heading 5"/>
    <w:basedOn w:val="Normal"/>
    <w:next w:val="Normal"/>
    <w:qFormat/>
    <w:rsid w:val="000370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7661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76619"/>
    <w:pPr>
      <w:tabs>
        <w:tab w:val="center" w:pos="4252"/>
        <w:tab w:val="right" w:pos="8504"/>
      </w:tabs>
    </w:pPr>
  </w:style>
  <w:style w:type="character" w:styleId="Textoennegrita">
    <w:name w:val="Strong"/>
    <w:qFormat/>
    <w:rsid w:val="000370E5"/>
    <w:rPr>
      <w:b/>
      <w:bCs/>
    </w:rPr>
  </w:style>
  <w:style w:type="character" w:styleId="Hipervnculo">
    <w:name w:val="Hyperlink"/>
    <w:rsid w:val="00DE5ED1"/>
    <w:rPr>
      <w:color w:val="0000FF"/>
      <w:u w:val="single"/>
    </w:rPr>
  </w:style>
  <w:style w:type="character" w:customStyle="1" w:styleId="EncabezadoCar">
    <w:name w:val="Encabezado Car"/>
    <w:link w:val="Encabezado"/>
    <w:rsid w:val="00795B7A"/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1763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763E1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70E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370E5"/>
    <w:pPr>
      <w:keepNext/>
      <w:jc w:val="right"/>
      <w:outlineLvl w:val="0"/>
    </w:pPr>
    <w:rPr>
      <w:rFonts w:ascii="Arial" w:eastAsia="Arial Unicode MS" w:hAnsi="Arial"/>
    </w:rPr>
  </w:style>
  <w:style w:type="paragraph" w:styleId="Ttulo2">
    <w:name w:val="heading 2"/>
    <w:basedOn w:val="Normal"/>
    <w:next w:val="Normal"/>
    <w:qFormat/>
    <w:rsid w:val="000370E5"/>
    <w:pPr>
      <w:keepNext/>
      <w:outlineLvl w:val="1"/>
    </w:pPr>
    <w:rPr>
      <w:rFonts w:ascii="Comic Sans MS" w:eastAsia="Arial Unicode MS" w:hAnsi="Comic Sans MS" w:cs="Arial Unicode MS"/>
      <w:b/>
      <w:sz w:val="22"/>
    </w:rPr>
  </w:style>
  <w:style w:type="paragraph" w:styleId="Ttulo5">
    <w:name w:val="heading 5"/>
    <w:basedOn w:val="Normal"/>
    <w:next w:val="Normal"/>
    <w:qFormat/>
    <w:rsid w:val="000370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7661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76619"/>
    <w:pPr>
      <w:tabs>
        <w:tab w:val="center" w:pos="4252"/>
        <w:tab w:val="right" w:pos="8504"/>
      </w:tabs>
    </w:pPr>
  </w:style>
  <w:style w:type="character" w:styleId="Textoennegrita">
    <w:name w:val="Strong"/>
    <w:qFormat/>
    <w:rsid w:val="000370E5"/>
    <w:rPr>
      <w:b/>
      <w:bCs/>
    </w:rPr>
  </w:style>
  <w:style w:type="character" w:styleId="Hipervnculo">
    <w:name w:val="Hyperlink"/>
    <w:rsid w:val="00DE5ED1"/>
    <w:rPr>
      <w:color w:val="0000FF"/>
      <w:u w:val="single"/>
    </w:rPr>
  </w:style>
  <w:style w:type="character" w:customStyle="1" w:styleId="EncabezadoCar">
    <w:name w:val="Encabezado Car"/>
    <w:link w:val="Encabezado"/>
    <w:rsid w:val="00795B7A"/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1763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763E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ip\AppData\Local\Microsoft\Windows\Temporary%20Internet%20Files\Low\Content.IE5\GV0VHSAK\hoja_carta_logo60%5b1%5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hoja_carta_logo60[1]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 N º  22/08</vt:lpstr>
    </vt:vector>
  </TitlesOfParts>
  <Company>UPLACED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N º  22/08</dc:title>
  <dc:creator>Felip</dc:creator>
  <cp:lastModifiedBy>Kimberly</cp:lastModifiedBy>
  <cp:revision>4</cp:revision>
  <cp:lastPrinted>2019-07-30T20:58:00Z</cp:lastPrinted>
  <dcterms:created xsi:type="dcterms:W3CDTF">2019-07-30T21:09:00Z</dcterms:created>
  <dcterms:modified xsi:type="dcterms:W3CDTF">2019-07-30T21:36:00Z</dcterms:modified>
</cp:coreProperties>
</file>